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3DC" w:rsidRDefault="00ED03DC" w:rsidP="00A41EB8">
      <w:pPr>
        <w:ind w:left="-1800" w:right="-1792"/>
        <w:jc w:val="center"/>
        <w:rPr>
          <w:sz w:val="88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19.7pt;width:533pt;height:380.6pt;z-index:251658240;mso-position-horizontal:center">
            <v:imagedata r:id="rId7" o:title=""/>
            <w10:wrap type="square"/>
          </v:shape>
        </w:pict>
      </w:r>
    </w:p>
    <w:p w:rsidR="00ED03DC" w:rsidRDefault="00ED03DC" w:rsidP="00A41EB8">
      <w:pPr>
        <w:ind w:left="-1800" w:right="-1792"/>
        <w:jc w:val="center"/>
        <w:rPr>
          <w:sz w:val="88"/>
        </w:rPr>
      </w:pPr>
    </w:p>
    <w:p w:rsidR="00ED03DC" w:rsidRDefault="00ED03DC" w:rsidP="00A41EB8">
      <w:pPr>
        <w:ind w:left="-1800" w:right="-1792"/>
        <w:jc w:val="center"/>
        <w:rPr>
          <w:sz w:val="88"/>
        </w:rPr>
      </w:pPr>
    </w:p>
    <w:p w:rsidR="00ED03DC" w:rsidRDefault="00ED03DC" w:rsidP="00A41EB8">
      <w:pPr>
        <w:ind w:left="-1800" w:right="-1792"/>
        <w:jc w:val="center"/>
        <w:rPr>
          <w:sz w:val="88"/>
        </w:rPr>
      </w:pPr>
    </w:p>
    <w:p w:rsidR="00ED03DC" w:rsidRDefault="00ED03DC" w:rsidP="00A41EB8">
      <w:pPr>
        <w:ind w:left="-1800" w:right="-1792"/>
        <w:jc w:val="center"/>
        <w:rPr>
          <w:sz w:val="88"/>
        </w:rPr>
      </w:pPr>
    </w:p>
    <w:p w:rsidR="00ED03DC" w:rsidRDefault="00ED03DC" w:rsidP="00A41EB8">
      <w:pPr>
        <w:ind w:left="-1800" w:right="-1792"/>
        <w:jc w:val="center"/>
        <w:rPr>
          <w:sz w:val="88"/>
        </w:rPr>
      </w:pPr>
    </w:p>
    <w:p w:rsidR="00ED03DC" w:rsidRDefault="00ED03DC" w:rsidP="00A41EB8">
      <w:pPr>
        <w:ind w:left="-1800" w:right="-1792"/>
        <w:jc w:val="center"/>
        <w:rPr>
          <w:sz w:val="88"/>
        </w:rPr>
      </w:pPr>
    </w:p>
    <w:p w:rsidR="00ED03DC" w:rsidRPr="000778EC" w:rsidRDefault="00ED03DC" w:rsidP="000778EC">
      <w:pPr>
        <w:ind w:left="2160" w:right="-1792" w:firstLine="720"/>
        <w:rPr>
          <w:b/>
          <w:sz w:val="72"/>
          <w:szCs w:val="72"/>
        </w:rPr>
      </w:pPr>
      <w:r w:rsidRPr="000778EC">
        <w:rPr>
          <w:b/>
          <w:sz w:val="72"/>
          <w:szCs w:val="72"/>
        </w:rPr>
        <w:t>Katja Lange-Müller</w:t>
      </w:r>
    </w:p>
    <w:p w:rsidR="00ED03DC" w:rsidRDefault="00ED03DC" w:rsidP="000778EC">
      <w:pPr>
        <w:ind w:left="4320" w:right="-1792" w:firstLine="720"/>
        <w:rPr>
          <w:sz w:val="72"/>
          <w:szCs w:val="72"/>
        </w:rPr>
      </w:pPr>
      <w:r>
        <w:rPr>
          <w:sz w:val="72"/>
          <w:szCs w:val="72"/>
        </w:rPr>
        <w:t>liest am</w:t>
      </w:r>
    </w:p>
    <w:p w:rsidR="00ED03DC" w:rsidRPr="000778EC" w:rsidRDefault="00ED03DC" w:rsidP="000778EC">
      <w:pPr>
        <w:ind w:left="-360" w:right="-1792" w:firstLine="1080"/>
        <w:rPr>
          <w:sz w:val="72"/>
          <w:szCs w:val="72"/>
        </w:rPr>
      </w:pPr>
      <w:r w:rsidRPr="000778EC">
        <w:rPr>
          <w:sz w:val="72"/>
          <w:szCs w:val="72"/>
        </w:rPr>
        <w:t>18. Januar um 18.30 im Café Lorleberg</w:t>
      </w:r>
    </w:p>
    <w:sectPr w:rsidR="00ED03DC" w:rsidRPr="000778EC" w:rsidSect="006B258C">
      <w:headerReference w:type="default" r:id="rId8"/>
      <w:footerReference w:type="default" r:id="rId9"/>
      <w:pgSz w:w="16834" w:h="23808"/>
      <w:pgMar w:top="0" w:right="1800" w:bottom="0" w:left="1800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03DC" w:rsidRDefault="00ED03DC" w:rsidP="008D3CFF">
      <w:pPr>
        <w:spacing w:after="0"/>
      </w:pPr>
      <w:r>
        <w:separator/>
      </w:r>
    </w:p>
  </w:endnote>
  <w:endnote w:type="continuationSeparator" w:id="0">
    <w:p w:rsidR="00ED03DC" w:rsidRDefault="00ED03DC" w:rsidP="008D3CF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03DC" w:rsidRDefault="00ED03DC" w:rsidP="006B258C">
    <w:pPr>
      <w:pStyle w:val="Footer"/>
      <w:ind w:left="-1800" w:right="-1792"/>
    </w:pPr>
    <w:r w:rsidRPr="00BE32A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" o:spid="_x0000_i1028" type="#_x0000_t75" alt="unten sw.jpg" style="width:842.25pt;height:283.5pt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03DC" w:rsidRDefault="00ED03DC" w:rsidP="008D3CFF">
      <w:pPr>
        <w:spacing w:after="0"/>
      </w:pPr>
      <w:r>
        <w:separator/>
      </w:r>
    </w:p>
  </w:footnote>
  <w:footnote w:type="continuationSeparator" w:id="0">
    <w:p w:rsidR="00ED03DC" w:rsidRDefault="00ED03DC" w:rsidP="008D3CFF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03DC" w:rsidRDefault="00ED03DC" w:rsidP="006B258C">
    <w:pPr>
      <w:pStyle w:val="Header"/>
      <w:ind w:left="-1800" w:right="-1792"/>
    </w:pPr>
    <w:r w:rsidRPr="00BE32A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0" o:spid="_x0000_i1026" type="#_x0000_t75" alt="oben sw.jpg" style="width:850.5pt;height:286.5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6869E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23FE395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86BEB8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24BA5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F5EAD99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BF6C76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36CD0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B8E0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FE4EA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3A3C8F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7B6E"/>
    <w:rsid w:val="000778EC"/>
    <w:rsid w:val="00303069"/>
    <w:rsid w:val="003C0E65"/>
    <w:rsid w:val="004E4654"/>
    <w:rsid w:val="006B258C"/>
    <w:rsid w:val="00794BD2"/>
    <w:rsid w:val="008D3CFF"/>
    <w:rsid w:val="009225FB"/>
    <w:rsid w:val="00A41EB8"/>
    <w:rsid w:val="00AB7660"/>
    <w:rsid w:val="00BE32A1"/>
    <w:rsid w:val="00CA349A"/>
    <w:rsid w:val="00DE435A"/>
    <w:rsid w:val="00E36B22"/>
    <w:rsid w:val="00ED03DC"/>
    <w:rsid w:val="00FE7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/>
    </w:pPr>
    <w:rPr>
      <w:sz w:val="24"/>
      <w:szCs w:val="24"/>
      <w:lang w:val="de-DE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6B258C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B258C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6B258C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B258C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36</TotalTime>
  <Pages>1</Pages>
  <Words>11</Words>
  <Characters>63</Characters>
  <Application>Microsoft Office Outlook</Application>
  <DocSecurity>0</DocSecurity>
  <Lines>0</Lines>
  <Paragraphs>0</Paragraphs>
  <ScaleCrop>false</ScaleCrop>
  <Company>Cinecittà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Loren</dc:creator>
  <cp:keywords/>
  <dc:description/>
  <cp:lastModifiedBy>Ben</cp:lastModifiedBy>
  <cp:revision>2</cp:revision>
  <cp:lastPrinted>2012-12-10T12:59:00Z</cp:lastPrinted>
  <dcterms:created xsi:type="dcterms:W3CDTF">2013-01-07T16:23:00Z</dcterms:created>
  <dcterms:modified xsi:type="dcterms:W3CDTF">2013-01-07T16:23:00Z</dcterms:modified>
</cp:coreProperties>
</file>